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0D2E8" w14:textId="30207547" w:rsidR="00226C17" w:rsidRPr="005565B9" w:rsidRDefault="005963ED" w:rsidP="005565B9">
      <w:pPr>
        <w:pStyle w:val="SongsLyrics"/>
        <w:rPr>
          <w:rStyle w:val="SongsTitle"/>
        </w:rPr>
      </w:pPr>
      <w:r>
        <w:rPr>
          <w:rStyle w:val="SongsIndex"/>
        </w:rPr>
        <w:t>S13</w:t>
      </w:r>
      <w:r w:rsidR="004116FB" w:rsidRPr="004116FB">
        <w:t>.</w:t>
      </w:r>
      <w:r w:rsidR="009454DF" w:rsidRPr="00DC5DE3">
        <w:rPr>
          <w:rStyle w:val="SongsChords"/>
        </w:rPr>
        <w:t>D</w:t>
      </w:r>
      <w:r w:rsidR="004116FB" w:rsidRPr="00AB1B07">
        <w:rPr>
          <w:rStyle w:val="SongsTitle"/>
        </w:rPr>
        <w:t xml:space="preserve"> </w:t>
      </w:r>
      <w:r>
        <w:rPr>
          <w:rStyle w:val="SongsTitle"/>
        </w:rPr>
        <w:t>Savior King</w:t>
      </w:r>
    </w:p>
    <w:p w14:paraId="452ADDC4" w14:textId="77777777" w:rsidR="00FF0C2A" w:rsidRDefault="00FF0C2A" w:rsidP="005565B9">
      <w:pPr>
        <w:pStyle w:val="SongsLyrics"/>
      </w:pPr>
    </w:p>
    <w:p w14:paraId="1ADA73DB" w14:textId="247B74EC" w:rsidR="00C34E6E" w:rsidRDefault="00C34E6E" w:rsidP="00C34E6E">
      <w:pPr>
        <w:pStyle w:val="SongsLyrics"/>
      </w:pPr>
    </w:p>
    <w:p w14:paraId="785E99E6" w14:textId="4849D2D0" w:rsidR="005963ED" w:rsidRDefault="005963ED" w:rsidP="005963ED">
      <w:pPr>
        <w:pStyle w:val="SongsLyrics"/>
      </w:pPr>
      <w:r>
        <w:t>[Verse 1]</w:t>
      </w:r>
    </w:p>
    <w:p w14:paraId="28627AAC" w14:textId="77777777" w:rsidR="005963ED" w:rsidRDefault="005963ED" w:rsidP="005963ED">
      <w:pPr>
        <w:pStyle w:val="SongsLyrics"/>
      </w:pPr>
    </w:p>
    <w:p w14:paraId="604315E6" w14:textId="77777777" w:rsidR="005963ED" w:rsidRPr="00DC5DE3" w:rsidRDefault="005963ED" w:rsidP="005963ED">
      <w:pPr>
        <w:pStyle w:val="SongsLyrics"/>
      </w:pPr>
      <w:r w:rsidRPr="00DC5DE3">
        <w:rPr>
          <w:rStyle w:val="SongsChords"/>
        </w:rPr>
        <w:t>D</w:t>
      </w:r>
      <w:r w:rsidRPr="00DC5DE3">
        <w:t xml:space="preserve">            </w:t>
      </w:r>
      <w:r w:rsidRPr="00DC5DE3">
        <w:rPr>
          <w:rStyle w:val="SongsChords"/>
        </w:rPr>
        <w:t>Bm</w:t>
      </w:r>
      <w:r w:rsidRPr="00DC5DE3">
        <w:t xml:space="preserve">       </w:t>
      </w:r>
      <w:r w:rsidRPr="00DC5DE3">
        <w:rPr>
          <w:rStyle w:val="SongsChords"/>
        </w:rPr>
        <w:t>A7</w:t>
      </w:r>
      <w:r w:rsidRPr="00DC5DE3">
        <w:t xml:space="preserve">       </w:t>
      </w:r>
      <w:r w:rsidRPr="00DC5DE3">
        <w:rPr>
          <w:rStyle w:val="SongsChords"/>
        </w:rPr>
        <w:t>D</w:t>
      </w:r>
    </w:p>
    <w:p w14:paraId="08ABF073" w14:textId="77777777" w:rsidR="005963ED" w:rsidRDefault="005963ED" w:rsidP="005963ED">
      <w:pPr>
        <w:pStyle w:val="SongsLyrics"/>
      </w:pPr>
      <w:proofErr w:type="gramStart"/>
      <w:r>
        <w:t>Let now</w:t>
      </w:r>
      <w:proofErr w:type="gramEnd"/>
      <w:r>
        <w:t xml:space="preserve"> the weak say I have strength</w:t>
      </w:r>
    </w:p>
    <w:p w14:paraId="473421BA" w14:textId="77777777" w:rsidR="005963ED" w:rsidRPr="00DC5DE3" w:rsidRDefault="005963ED" w:rsidP="005963ED">
      <w:pPr>
        <w:pStyle w:val="SongsLyrics"/>
      </w:pPr>
      <w:r w:rsidRPr="00DC5DE3">
        <w:t xml:space="preserve">       </w:t>
      </w:r>
      <w:r w:rsidRPr="00DC5DE3">
        <w:rPr>
          <w:rStyle w:val="SongsChords"/>
        </w:rPr>
        <w:t>Em</w:t>
      </w:r>
      <w:r w:rsidRPr="00DC5DE3">
        <w:t xml:space="preserve">        </w:t>
      </w:r>
      <w:r w:rsidRPr="00DC5DE3">
        <w:rPr>
          <w:rStyle w:val="SongsChords"/>
        </w:rPr>
        <w:t>Bm</w:t>
      </w:r>
      <w:r w:rsidRPr="00DC5DE3">
        <w:t xml:space="preserve">         </w:t>
      </w:r>
      <w:r w:rsidRPr="00DC5DE3">
        <w:rPr>
          <w:rStyle w:val="SongsChords"/>
        </w:rPr>
        <w:t>A7</w:t>
      </w:r>
      <w:r>
        <w:t xml:space="preserve">                     </w:t>
      </w:r>
      <w:r w:rsidRPr="00DC5DE3">
        <w:rPr>
          <w:rStyle w:val="SongsChords"/>
        </w:rPr>
        <w:t>D</w:t>
      </w:r>
    </w:p>
    <w:p w14:paraId="35FEAE05" w14:textId="77777777" w:rsidR="005963ED" w:rsidRDefault="005963ED" w:rsidP="005963ED">
      <w:pPr>
        <w:pStyle w:val="SongsLyrics"/>
      </w:pPr>
      <w:r>
        <w:t>By the Spirit of power that raised Christ from the dead</w:t>
      </w:r>
    </w:p>
    <w:p w14:paraId="0666BA4E" w14:textId="77777777" w:rsidR="005963ED" w:rsidRPr="00DC5DE3" w:rsidRDefault="005963ED" w:rsidP="005963ED">
      <w:pPr>
        <w:pStyle w:val="SongsLyrics"/>
      </w:pPr>
      <w:r w:rsidRPr="00DC5DE3">
        <w:t xml:space="preserve">            </w:t>
      </w:r>
      <w:r w:rsidRPr="00DC5DE3">
        <w:rPr>
          <w:rStyle w:val="SongsChords"/>
        </w:rPr>
        <w:t>Bm</w:t>
      </w:r>
      <w:r w:rsidRPr="00DC5DE3">
        <w:t xml:space="preserve">         </w:t>
      </w:r>
      <w:r w:rsidRPr="00DC5DE3">
        <w:rPr>
          <w:rStyle w:val="SongsChords"/>
        </w:rPr>
        <w:t>A7</w:t>
      </w:r>
      <w:r w:rsidRPr="00DC5DE3">
        <w:t xml:space="preserve">      </w:t>
      </w:r>
      <w:r w:rsidRPr="00DC5DE3">
        <w:rPr>
          <w:rStyle w:val="SongsChords"/>
        </w:rPr>
        <w:t>D</w:t>
      </w:r>
    </w:p>
    <w:p w14:paraId="2E05F690" w14:textId="77777777" w:rsidR="005963ED" w:rsidRDefault="005963ED" w:rsidP="005963ED">
      <w:pPr>
        <w:pStyle w:val="SongsLyrics"/>
      </w:pPr>
      <w:proofErr w:type="gramStart"/>
      <w:r>
        <w:t>Let now</w:t>
      </w:r>
      <w:proofErr w:type="gramEnd"/>
      <w:r>
        <w:t xml:space="preserve"> the poor stand and confess</w:t>
      </w:r>
    </w:p>
    <w:p w14:paraId="35D0BCF1" w14:textId="77777777" w:rsidR="005963ED" w:rsidRPr="00DC5DE3" w:rsidRDefault="005963ED" w:rsidP="005963ED">
      <w:pPr>
        <w:pStyle w:val="SongsLyrics"/>
      </w:pPr>
      <w:r w:rsidRPr="00DC5DE3">
        <w:t xml:space="preserve">      </w:t>
      </w:r>
      <w:r w:rsidRPr="00DC5DE3">
        <w:rPr>
          <w:rStyle w:val="SongsChords"/>
        </w:rPr>
        <w:t>Em7</w:t>
      </w:r>
      <w:r w:rsidRPr="00DC5DE3">
        <w:t xml:space="preserve">            </w:t>
      </w:r>
      <w:r w:rsidRPr="00DC5DE3">
        <w:rPr>
          <w:rStyle w:val="SongsChords"/>
        </w:rPr>
        <w:t>Bm</w:t>
      </w:r>
      <w:r w:rsidRPr="00DC5DE3">
        <w:t xml:space="preserve">          </w:t>
      </w:r>
      <w:r w:rsidRPr="00DC5DE3">
        <w:rPr>
          <w:rStyle w:val="SongsChords"/>
        </w:rPr>
        <w:t>A7</w:t>
      </w:r>
      <w:r>
        <w:t xml:space="preserve">         </w:t>
      </w:r>
      <w:r w:rsidRPr="00DC5DE3">
        <w:rPr>
          <w:rStyle w:val="SongsChords"/>
        </w:rPr>
        <w:t>D</w:t>
      </w:r>
    </w:p>
    <w:p w14:paraId="23ED4018" w14:textId="77777777" w:rsidR="005963ED" w:rsidRDefault="005963ED" w:rsidP="005963ED">
      <w:pPr>
        <w:pStyle w:val="SongsLyrics"/>
      </w:pPr>
      <w:proofErr w:type="gramStart"/>
      <w:r>
        <w:t>Oh</w:t>
      </w:r>
      <w:proofErr w:type="gramEnd"/>
      <w:r>
        <w:t xml:space="preserve"> my portion is in Him and I'm more than blessed</w:t>
      </w:r>
    </w:p>
    <w:p w14:paraId="5FC0AAB0" w14:textId="532949DB" w:rsidR="005963ED" w:rsidRDefault="005963ED" w:rsidP="005963ED">
      <w:pPr>
        <w:pStyle w:val="SongsLyrics"/>
      </w:pPr>
    </w:p>
    <w:p w14:paraId="0DDA11AF" w14:textId="77777777" w:rsidR="005963ED" w:rsidRDefault="005963ED" w:rsidP="005963ED">
      <w:pPr>
        <w:pStyle w:val="SongsLyrics"/>
      </w:pPr>
    </w:p>
    <w:p w14:paraId="50A339AD" w14:textId="7AE6E6AB" w:rsidR="005963ED" w:rsidRDefault="005963ED" w:rsidP="005963ED">
      <w:pPr>
        <w:pStyle w:val="SongsLyrics"/>
      </w:pPr>
      <w:r>
        <w:t>[Pre-Chorus]</w:t>
      </w:r>
    </w:p>
    <w:p w14:paraId="7D611732" w14:textId="72033DA8" w:rsidR="005963ED" w:rsidRDefault="005963ED" w:rsidP="005963ED">
      <w:pPr>
        <w:pStyle w:val="SongsLyrics"/>
      </w:pPr>
    </w:p>
    <w:p w14:paraId="10C3E3A2" w14:textId="77777777" w:rsidR="005963ED" w:rsidRPr="00DC5DE3" w:rsidRDefault="005963ED" w:rsidP="005963ED">
      <w:pPr>
        <w:pStyle w:val="SongsLyrics"/>
      </w:pPr>
      <w:r w:rsidRPr="00DC5DE3">
        <w:rPr>
          <w:rStyle w:val="SongsChords"/>
        </w:rPr>
        <w:t>Bm</w:t>
      </w:r>
    </w:p>
    <w:p w14:paraId="46008B1A" w14:textId="77777777" w:rsidR="005963ED" w:rsidRDefault="005963ED" w:rsidP="005963ED">
      <w:pPr>
        <w:pStyle w:val="SongsLyrics"/>
      </w:pPr>
      <w:r>
        <w:t>Let now our hearts burn with a flame</w:t>
      </w:r>
    </w:p>
    <w:p w14:paraId="1DE548B4" w14:textId="77777777" w:rsidR="005963ED" w:rsidRPr="00DC5DE3" w:rsidRDefault="005963ED" w:rsidP="005963ED">
      <w:pPr>
        <w:pStyle w:val="SongsLyrics"/>
      </w:pPr>
      <w:r w:rsidRPr="00DC5DE3">
        <w:rPr>
          <w:rStyle w:val="SongsChords"/>
        </w:rPr>
        <w:t>G</w:t>
      </w:r>
      <w:r w:rsidRPr="00DC5DE3">
        <w:t xml:space="preserve">                       </w:t>
      </w:r>
      <w:r w:rsidRPr="00DC5DE3">
        <w:rPr>
          <w:rStyle w:val="SongsChords"/>
        </w:rPr>
        <w:t>D</w:t>
      </w:r>
      <w:r w:rsidRPr="00DC5DE3">
        <w:t xml:space="preserve">          </w:t>
      </w:r>
      <w:r w:rsidRPr="00DC5DE3">
        <w:rPr>
          <w:rStyle w:val="SongsChords"/>
        </w:rPr>
        <w:t>A7</w:t>
      </w:r>
    </w:p>
    <w:p w14:paraId="0022D638" w14:textId="77777777" w:rsidR="005963ED" w:rsidRDefault="005963ED" w:rsidP="005963ED">
      <w:pPr>
        <w:pStyle w:val="SongsLyrics"/>
      </w:pPr>
      <w:r>
        <w:t>A fire consuming all for Your Son's holy Name</w:t>
      </w:r>
    </w:p>
    <w:p w14:paraId="5380D7FE" w14:textId="77777777" w:rsidR="005963ED" w:rsidRPr="00DC5DE3" w:rsidRDefault="005963ED" w:rsidP="005963ED">
      <w:pPr>
        <w:pStyle w:val="SongsLyrics"/>
      </w:pPr>
      <w:r w:rsidRPr="00DC5DE3">
        <w:rPr>
          <w:rStyle w:val="SongsChords"/>
        </w:rPr>
        <w:t>Bm</w:t>
      </w:r>
    </w:p>
    <w:p w14:paraId="10EB0737" w14:textId="77777777" w:rsidR="005963ED" w:rsidRDefault="005963ED" w:rsidP="005963ED">
      <w:pPr>
        <w:pStyle w:val="SongsLyrics"/>
      </w:pPr>
      <w:r>
        <w:t>And with the heavens we declare</w:t>
      </w:r>
    </w:p>
    <w:p w14:paraId="238085F9" w14:textId="77777777" w:rsidR="005963ED" w:rsidRPr="00DC5DE3" w:rsidRDefault="005963ED" w:rsidP="005963ED">
      <w:pPr>
        <w:pStyle w:val="SongsLyrics"/>
      </w:pPr>
      <w:r w:rsidRPr="00DC5DE3">
        <w:rPr>
          <w:rStyle w:val="SongsChords"/>
        </w:rPr>
        <w:t>G</w:t>
      </w:r>
      <w:r w:rsidRPr="00DC5DE3">
        <w:t xml:space="preserve">          </w:t>
      </w:r>
      <w:r w:rsidRPr="00DC5DE3">
        <w:rPr>
          <w:rStyle w:val="SongsChords"/>
        </w:rPr>
        <w:t>Em</w:t>
      </w:r>
      <w:r w:rsidRPr="00DC5DE3">
        <w:t xml:space="preserve">   </w:t>
      </w:r>
      <w:r w:rsidRPr="00DC5DE3">
        <w:rPr>
          <w:rStyle w:val="SongsChords"/>
        </w:rPr>
        <w:t>A7</w:t>
      </w:r>
    </w:p>
    <w:p w14:paraId="14A075C1" w14:textId="77777777" w:rsidR="005963ED" w:rsidRDefault="005963ED" w:rsidP="005963ED">
      <w:pPr>
        <w:pStyle w:val="SongsLyrics"/>
      </w:pPr>
      <w:r>
        <w:t>You are our King</w:t>
      </w:r>
    </w:p>
    <w:p w14:paraId="6AD22DD9" w14:textId="072C3153" w:rsidR="005963ED" w:rsidRDefault="005963ED" w:rsidP="005963ED">
      <w:pPr>
        <w:pStyle w:val="SongsLyrics"/>
      </w:pPr>
    </w:p>
    <w:p w14:paraId="1C35DBA4" w14:textId="456CF2BA" w:rsidR="005963ED" w:rsidRDefault="005963ED" w:rsidP="005963ED">
      <w:pPr>
        <w:pStyle w:val="SongsLyrics"/>
      </w:pPr>
    </w:p>
    <w:p w14:paraId="02D6ED3A" w14:textId="41AEB907" w:rsidR="005963ED" w:rsidRDefault="005963ED" w:rsidP="005963ED">
      <w:pPr>
        <w:pStyle w:val="SongsLyrics"/>
      </w:pPr>
      <w:r>
        <w:t>[Chorus 1]</w:t>
      </w:r>
    </w:p>
    <w:p w14:paraId="594FF758" w14:textId="77777777" w:rsidR="005963ED" w:rsidRDefault="005963ED" w:rsidP="005963ED">
      <w:pPr>
        <w:pStyle w:val="SongsLyrics"/>
      </w:pPr>
    </w:p>
    <w:p w14:paraId="5937D527" w14:textId="77777777" w:rsidR="005963ED" w:rsidRPr="00DC5DE3" w:rsidRDefault="005963ED" w:rsidP="005963ED">
      <w:pPr>
        <w:pStyle w:val="SongsLyrics"/>
      </w:pPr>
      <w:r w:rsidRPr="00DC5DE3">
        <w:t xml:space="preserve">            </w:t>
      </w:r>
      <w:r w:rsidRPr="00DC5DE3">
        <w:rPr>
          <w:rStyle w:val="SongsChords"/>
        </w:rPr>
        <w:t>D</w:t>
      </w:r>
      <w:r w:rsidRPr="00DC5DE3">
        <w:t xml:space="preserve">                </w:t>
      </w:r>
      <w:r w:rsidRPr="00DC5DE3">
        <w:rPr>
          <w:rStyle w:val="SongsChords"/>
        </w:rPr>
        <w:t>Bm</w:t>
      </w:r>
    </w:p>
    <w:p w14:paraId="4DF92A4F" w14:textId="77777777" w:rsidR="005963ED" w:rsidRDefault="005963ED" w:rsidP="005963ED">
      <w:pPr>
        <w:pStyle w:val="SongsLyrics"/>
      </w:pPr>
      <w:r>
        <w:t>We love You Lord, we worship You</w:t>
      </w:r>
    </w:p>
    <w:p w14:paraId="6AD8FD2D" w14:textId="77777777" w:rsidR="005963ED" w:rsidRPr="00DC5DE3" w:rsidRDefault="005963ED" w:rsidP="005963ED">
      <w:pPr>
        <w:pStyle w:val="SongsLyrics"/>
      </w:pPr>
      <w:r w:rsidRPr="00DC5DE3">
        <w:t xml:space="preserve">            </w:t>
      </w:r>
      <w:r w:rsidRPr="00DC5DE3">
        <w:rPr>
          <w:rStyle w:val="SongsChords"/>
        </w:rPr>
        <w:t>A7</w:t>
      </w:r>
      <w:r w:rsidRPr="00DC5DE3">
        <w:t xml:space="preserve">                  </w:t>
      </w:r>
      <w:r w:rsidRPr="00DC5DE3">
        <w:rPr>
          <w:rStyle w:val="SongsChords"/>
        </w:rPr>
        <w:t>D</w:t>
      </w:r>
    </w:p>
    <w:p w14:paraId="4673F238" w14:textId="157262E6" w:rsidR="005963ED" w:rsidRDefault="005963ED" w:rsidP="005963ED">
      <w:pPr>
        <w:pStyle w:val="SongsLyrics"/>
      </w:pPr>
      <w:r>
        <w:t xml:space="preserve">You are our God, </w:t>
      </w:r>
      <w:proofErr w:type="gramStart"/>
      <w:r>
        <w:t>You</w:t>
      </w:r>
      <w:proofErr w:type="gramEnd"/>
      <w:r>
        <w:t xml:space="preserve"> alone are good</w:t>
      </w:r>
    </w:p>
    <w:p w14:paraId="69203405" w14:textId="71DA3D48" w:rsidR="005963ED" w:rsidRDefault="005963ED" w:rsidP="005963ED">
      <w:pPr>
        <w:pStyle w:val="SongsLyrics"/>
      </w:pPr>
    </w:p>
    <w:p w14:paraId="2D643C4C" w14:textId="77777777" w:rsidR="005963ED" w:rsidRDefault="005963ED" w:rsidP="005963ED">
      <w:pPr>
        <w:pStyle w:val="SongsLyrics"/>
      </w:pPr>
    </w:p>
    <w:p w14:paraId="7F1E392F" w14:textId="73F89153" w:rsidR="005963ED" w:rsidRDefault="005963ED" w:rsidP="005963ED">
      <w:pPr>
        <w:pStyle w:val="SongsLyrics"/>
      </w:pPr>
      <w:r>
        <w:br w:type="column"/>
      </w:r>
    </w:p>
    <w:p w14:paraId="127D8233" w14:textId="77777777" w:rsidR="005963ED" w:rsidRDefault="005963ED" w:rsidP="005963ED">
      <w:pPr>
        <w:pStyle w:val="SongsLyrics"/>
      </w:pPr>
    </w:p>
    <w:p w14:paraId="13789051" w14:textId="444DA5B1" w:rsidR="005963ED" w:rsidRDefault="005963ED" w:rsidP="005963ED">
      <w:pPr>
        <w:pStyle w:val="SongsLyrics"/>
      </w:pPr>
    </w:p>
    <w:p w14:paraId="5C40C015" w14:textId="78E870CA" w:rsidR="005963ED" w:rsidRDefault="005963ED" w:rsidP="005963ED">
      <w:pPr>
        <w:pStyle w:val="SongsLyrics"/>
      </w:pPr>
      <w:r>
        <w:t>[Verse 2]</w:t>
      </w:r>
    </w:p>
    <w:p w14:paraId="7B0F33B7" w14:textId="77777777" w:rsidR="005963ED" w:rsidRDefault="005963ED" w:rsidP="005963ED">
      <w:pPr>
        <w:pStyle w:val="SongsLyrics"/>
      </w:pPr>
    </w:p>
    <w:p w14:paraId="13452781" w14:textId="77777777" w:rsidR="005963ED" w:rsidRPr="00DC5DE3" w:rsidRDefault="005963ED" w:rsidP="005963ED">
      <w:pPr>
        <w:pStyle w:val="SongsLyrics"/>
      </w:pPr>
      <w:r w:rsidRPr="00DC5DE3">
        <w:t xml:space="preserve">             </w:t>
      </w:r>
      <w:r w:rsidRPr="00DC5DE3">
        <w:rPr>
          <w:rStyle w:val="SongsChords"/>
        </w:rPr>
        <w:t>Bm</w:t>
      </w:r>
      <w:r w:rsidRPr="00DC5DE3">
        <w:t xml:space="preserve">           </w:t>
      </w:r>
      <w:r w:rsidRPr="00DC5DE3">
        <w:rPr>
          <w:rStyle w:val="SongsChords"/>
        </w:rPr>
        <w:t>A7</w:t>
      </w:r>
      <w:r w:rsidRPr="00DC5DE3">
        <w:t xml:space="preserve">      </w:t>
      </w:r>
      <w:r w:rsidRPr="00DC5DE3">
        <w:rPr>
          <w:rStyle w:val="SongsChords"/>
        </w:rPr>
        <w:t>D</w:t>
      </w:r>
    </w:p>
    <w:p w14:paraId="5F093C8E" w14:textId="77777777" w:rsidR="005963ED" w:rsidRDefault="005963ED" w:rsidP="005963ED">
      <w:pPr>
        <w:pStyle w:val="SongsLyrics"/>
      </w:pPr>
      <w:r>
        <w:t>Let now Your church shine as the bride</w:t>
      </w:r>
    </w:p>
    <w:p w14:paraId="0064F260" w14:textId="77777777" w:rsidR="005963ED" w:rsidRPr="00DC5DE3" w:rsidRDefault="005963ED" w:rsidP="005963ED">
      <w:pPr>
        <w:pStyle w:val="SongsLyrics"/>
      </w:pPr>
      <w:r w:rsidRPr="00DC5DE3">
        <w:t xml:space="preserve">         </w:t>
      </w:r>
      <w:r w:rsidRPr="00DC5DE3">
        <w:rPr>
          <w:rStyle w:val="SongsChords"/>
        </w:rPr>
        <w:t>Em</w:t>
      </w:r>
      <w:r w:rsidRPr="00DC5DE3">
        <w:t xml:space="preserve">          </w:t>
      </w:r>
      <w:r w:rsidRPr="00DC5DE3">
        <w:rPr>
          <w:rStyle w:val="SongsChords"/>
        </w:rPr>
        <w:t>Bm</w:t>
      </w:r>
      <w:r>
        <w:t xml:space="preserve">                   </w:t>
      </w:r>
      <w:r w:rsidRPr="00DC5DE3">
        <w:rPr>
          <w:rStyle w:val="SongsChords"/>
        </w:rPr>
        <w:t>A7</w:t>
      </w:r>
      <w:r w:rsidRPr="00DC5DE3">
        <w:t xml:space="preserve">       </w:t>
      </w:r>
      <w:r w:rsidRPr="00DC5DE3">
        <w:rPr>
          <w:rStyle w:val="SongsChords"/>
        </w:rPr>
        <w:t>D</w:t>
      </w:r>
    </w:p>
    <w:p w14:paraId="3BB2F7BC" w14:textId="77777777" w:rsidR="005963ED" w:rsidRDefault="005963ED" w:rsidP="005963ED">
      <w:pPr>
        <w:pStyle w:val="SongsLyrics"/>
      </w:pPr>
      <w:r>
        <w:t xml:space="preserve">That You saw in Your </w:t>
      </w:r>
      <w:proofErr w:type="gramStart"/>
      <w:r>
        <w:t>heart</w:t>
      </w:r>
      <w:proofErr w:type="gramEnd"/>
      <w:r>
        <w:t xml:space="preserve"> as You offered up Your life</w:t>
      </w:r>
    </w:p>
    <w:p w14:paraId="5BD6BD3D" w14:textId="77777777" w:rsidR="005963ED" w:rsidRPr="00DC5DE3" w:rsidRDefault="005963ED" w:rsidP="005963ED">
      <w:pPr>
        <w:pStyle w:val="SongsLyrics"/>
      </w:pPr>
      <w:r w:rsidRPr="00DC5DE3">
        <w:t xml:space="preserve">            </w:t>
      </w:r>
      <w:r w:rsidRPr="00DC5DE3">
        <w:rPr>
          <w:rStyle w:val="SongsChords"/>
        </w:rPr>
        <w:t>Bm</w:t>
      </w:r>
      <w:r w:rsidRPr="00DC5DE3">
        <w:t xml:space="preserve">      </w:t>
      </w:r>
      <w:r w:rsidRPr="00DC5DE3">
        <w:rPr>
          <w:rStyle w:val="SongsChords"/>
        </w:rPr>
        <w:t>A2</w:t>
      </w:r>
      <w:r w:rsidRPr="00DC5DE3">
        <w:t xml:space="preserve">        </w:t>
      </w:r>
      <w:r w:rsidRPr="00DC5DE3">
        <w:rPr>
          <w:rStyle w:val="SongsChords"/>
        </w:rPr>
        <w:t>D</w:t>
      </w:r>
    </w:p>
    <w:p w14:paraId="5826C27F" w14:textId="77777777" w:rsidR="005963ED" w:rsidRDefault="005963ED" w:rsidP="005963ED">
      <w:pPr>
        <w:pStyle w:val="SongsLyrics"/>
      </w:pPr>
      <w:proofErr w:type="gramStart"/>
      <w:r>
        <w:t>Let now</w:t>
      </w:r>
      <w:proofErr w:type="gramEnd"/>
      <w:r>
        <w:t xml:space="preserve"> the lost be welcomed home</w:t>
      </w:r>
    </w:p>
    <w:p w14:paraId="62006D35" w14:textId="77777777" w:rsidR="005963ED" w:rsidRPr="00DC5DE3" w:rsidRDefault="005963ED" w:rsidP="005963ED">
      <w:pPr>
        <w:pStyle w:val="SongsLyrics"/>
      </w:pPr>
      <w:r w:rsidRPr="00DC5DE3">
        <w:t xml:space="preserve">       </w:t>
      </w:r>
      <w:r w:rsidRPr="00DC5DE3">
        <w:rPr>
          <w:rStyle w:val="SongsChords"/>
        </w:rPr>
        <w:t>Em</w:t>
      </w:r>
      <w:r w:rsidRPr="00DC5DE3">
        <w:t xml:space="preserve">          </w:t>
      </w:r>
      <w:r w:rsidRPr="00DC5DE3">
        <w:rPr>
          <w:rStyle w:val="SongsChords"/>
        </w:rPr>
        <w:t>Bm</w:t>
      </w:r>
      <w:r>
        <w:t xml:space="preserve">                    </w:t>
      </w:r>
      <w:r w:rsidRPr="00DC5DE3">
        <w:rPr>
          <w:rStyle w:val="SongsChords"/>
        </w:rPr>
        <w:t>A7</w:t>
      </w:r>
      <w:r w:rsidRPr="00DC5DE3">
        <w:t xml:space="preserve">      </w:t>
      </w:r>
      <w:r w:rsidRPr="00DC5DE3">
        <w:rPr>
          <w:rStyle w:val="SongsChords"/>
        </w:rPr>
        <w:t>D</w:t>
      </w:r>
    </w:p>
    <w:p w14:paraId="7421A499" w14:textId="456A79BF" w:rsidR="00C34E6E" w:rsidRDefault="005963ED" w:rsidP="005963ED">
      <w:pPr>
        <w:pStyle w:val="SongsLyrics"/>
      </w:pPr>
      <w:r>
        <w:t>By the saved and redeemed those adopted as Your own</w:t>
      </w:r>
    </w:p>
    <w:p w14:paraId="7F4C2D08" w14:textId="77777777" w:rsidR="005963ED" w:rsidRDefault="005963ED" w:rsidP="005963ED">
      <w:pPr>
        <w:pStyle w:val="SongsLyrics"/>
      </w:pPr>
    </w:p>
    <w:p w14:paraId="4D2487E2" w14:textId="77777777" w:rsidR="005963ED" w:rsidRDefault="005963ED" w:rsidP="005963ED">
      <w:pPr>
        <w:pStyle w:val="SongsLyrics"/>
      </w:pPr>
    </w:p>
    <w:p w14:paraId="7969FAAF" w14:textId="0503306D" w:rsidR="005963ED" w:rsidRDefault="005963ED" w:rsidP="005963ED">
      <w:pPr>
        <w:pStyle w:val="SongsLyrics"/>
      </w:pPr>
      <w:r>
        <w:t>[Chorus</w:t>
      </w:r>
      <w:r>
        <w:t xml:space="preserve"> 2</w:t>
      </w:r>
      <w:r>
        <w:t>]</w:t>
      </w:r>
    </w:p>
    <w:p w14:paraId="71C30BEC" w14:textId="77777777" w:rsidR="005963ED" w:rsidRDefault="005963ED" w:rsidP="005963ED">
      <w:pPr>
        <w:pStyle w:val="SongsLyrics"/>
      </w:pPr>
    </w:p>
    <w:p w14:paraId="62AD62C8" w14:textId="77777777" w:rsidR="005963ED" w:rsidRPr="00DC5DE3" w:rsidRDefault="005963ED" w:rsidP="005963ED">
      <w:pPr>
        <w:pStyle w:val="SongsLyrics"/>
      </w:pPr>
      <w:r w:rsidRPr="00DC5DE3">
        <w:t xml:space="preserve">            </w:t>
      </w:r>
      <w:r w:rsidRPr="00DC5DE3">
        <w:rPr>
          <w:rStyle w:val="SongsChords"/>
        </w:rPr>
        <w:t>D</w:t>
      </w:r>
      <w:r w:rsidRPr="00DC5DE3">
        <w:t xml:space="preserve">                </w:t>
      </w:r>
      <w:r w:rsidRPr="00DC5DE3">
        <w:rPr>
          <w:rStyle w:val="SongsChords"/>
        </w:rPr>
        <w:t>Bm</w:t>
      </w:r>
    </w:p>
    <w:p w14:paraId="30B36AD9" w14:textId="77777777" w:rsidR="005963ED" w:rsidRDefault="005963ED" w:rsidP="005963ED">
      <w:pPr>
        <w:pStyle w:val="SongsLyrics"/>
      </w:pPr>
      <w:r>
        <w:t>We love You Lord, we worship You</w:t>
      </w:r>
    </w:p>
    <w:p w14:paraId="6E16D8A7" w14:textId="77777777" w:rsidR="005963ED" w:rsidRPr="00DC5DE3" w:rsidRDefault="005963ED" w:rsidP="005963ED">
      <w:pPr>
        <w:pStyle w:val="SongsLyrics"/>
      </w:pPr>
      <w:r w:rsidRPr="00DC5DE3">
        <w:t xml:space="preserve">            </w:t>
      </w:r>
      <w:r w:rsidRPr="00DC5DE3">
        <w:rPr>
          <w:rStyle w:val="SongsChords"/>
        </w:rPr>
        <w:t>A7</w:t>
      </w:r>
      <w:r w:rsidRPr="00DC5DE3">
        <w:t xml:space="preserve">                  </w:t>
      </w:r>
      <w:r w:rsidRPr="00DC5DE3">
        <w:rPr>
          <w:rStyle w:val="SongsChords"/>
        </w:rPr>
        <w:t>D</w:t>
      </w:r>
    </w:p>
    <w:p w14:paraId="7D8265FE" w14:textId="4F5C4E15" w:rsidR="005963ED" w:rsidRDefault="005963ED" w:rsidP="005963ED">
      <w:pPr>
        <w:pStyle w:val="SongsLyrics"/>
      </w:pPr>
      <w:r>
        <w:t xml:space="preserve">You are our God, </w:t>
      </w:r>
      <w:proofErr w:type="gramStart"/>
      <w:r>
        <w:t>You</w:t>
      </w:r>
      <w:proofErr w:type="gramEnd"/>
      <w:r>
        <w:t xml:space="preserve"> alone are good</w:t>
      </w:r>
    </w:p>
    <w:p w14:paraId="0E8FADB3" w14:textId="77777777" w:rsidR="005963ED" w:rsidRPr="00DC5DE3" w:rsidRDefault="005963ED" w:rsidP="005963ED">
      <w:pPr>
        <w:pStyle w:val="SongsLyrics"/>
      </w:pPr>
      <w:r w:rsidRPr="00DC5DE3">
        <w:t xml:space="preserve">               </w:t>
      </w:r>
      <w:r w:rsidRPr="00DC5DE3">
        <w:rPr>
          <w:rStyle w:val="SongsChords"/>
        </w:rPr>
        <w:t>D</w:t>
      </w:r>
      <w:r w:rsidRPr="00DC5DE3">
        <w:t xml:space="preserve">            </w:t>
      </w:r>
      <w:r w:rsidRPr="00DC5DE3">
        <w:rPr>
          <w:rStyle w:val="SongsChords"/>
        </w:rPr>
        <w:t>Bm</w:t>
      </w:r>
    </w:p>
    <w:p w14:paraId="39075936" w14:textId="77777777" w:rsidR="005963ED" w:rsidRDefault="005963ED" w:rsidP="005963ED">
      <w:pPr>
        <w:pStyle w:val="SongsLyrics"/>
      </w:pPr>
      <w:r>
        <w:t>You asked Your Son to carry this</w:t>
      </w:r>
    </w:p>
    <w:p w14:paraId="69F63465" w14:textId="77777777" w:rsidR="005963ED" w:rsidRPr="00DC5DE3" w:rsidRDefault="005963ED" w:rsidP="005963ED">
      <w:pPr>
        <w:pStyle w:val="SongsLyrics"/>
      </w:pPr>
      <w:r w:rsidRPr="00DC5DE3">
        <w:t xml:space="preserve">          </w:t>
      </w:r>
      <w:r w:rsidRPr="00DC5DE3">
        <w:rPr>
          <w:rStyle w:val="SongsChords"/>
        </w:rPr>
        <w:t>A7</w:t>
      </w:r>
      <w:r w:rsidRPr="00DC5DE3">
        <w:t xml:space="preserve">                    </w:t>
      </w:r>
      <w:r w:rsidRPr="00DC5DE3">
        <w:rPr>
          <w:rStyle w:val="SongsChords"/>
        </w:rPr>
        <w:t>D</w:t>
      </w:r>
    </w:p>
    <w:p w14:paraId="25450758" w14:textId="77777777" w:rsidR="005963ED" w:rsidRDefault="005963ED" w:rsidP="005963ED">
      <w:pPr>
        <w:pStyle w:val="SongsLyrics"/>
      </w:pPr>
      <w:r>
        <w:t>The heavy cross, our weight of sin</w:t>
      </w:r>
    </w:p>
    <w:p w14:paraId="429F8305" w14:textId="1DC2F293" w:rsidR="005963ED" w:rsidRDefault="005963ED" w:rsidP="005963ED">
      <w:pPr>
        <w:pStyle w:val="SongsLyrics"/>
      </w:pPr>
    </w:p>
    <w:p w14:paraId="7C722749" w14:textId="77777777" w:rsidR="005963ED" w:rsidRPr="00DC5DE3" w:rsidRDefault="005963ED" w:rsidP="005963ED">
      <w:pPr>
        <w:pStyle w:val="SongsLyrics"/>
      </w:pPr>
      <w:r w:rsidRPr="00DC5DE3">
        <w:t xml:space="preserve">           </w:t>
      </w:r>
      <w:r w:rsidRPr="00DC5DE3">
        <w:rPr>
          <w:rStyle w:val="SongsChords"/>
        </w:rPr>
        <w:t>D</w:t>
      </w:r>
      <w:r w:rsidRPr="00DC5DE3">
        <w:t xml:space="preserve">               </w:t>
      </w:r>
      <w:r w:rsidRPr="00DC5DE3">
        <w:rPr>
          <w:rStyle w:val="SongsChords"/>
        </w:rPr>
        <w:t>Bm</w:t>
      </w:r>
    </w:p>
    <w:p w14:paraId="425A1EDE" w14:textId="77777777" w:rsidR="005963ED" w:rsidRDefault="005963ED" w:rsidP="005963ED">
      <w:pPr>
        <w:pStyle w:val="SongsLyrics"/>
      </w:pPr>
      <w:r>
        <w:t>I love You Lord, I worship You</w:t>
      </w:r>
    </w:p>
    <w:p w14:paraId="165F1486" w14:textId="77777777" w:rsidR="005963ED" w:rsidRPr="00DC5DE3" w:rsidRDefault="005963ED" w:rsidP="005963ED">
      <w:pPr>
        <w:pStyle w:val="SongsLyrics"/>
      </w:pPr>
      <w:r w:rsidRPr="00DC5DE3">
        <w:t xml:space="preserve">               </w:t>
      </w:r>
      <w:r w:rsidRPr="00DC5DE3">
        <w:rPr>
          <w:rStyle w:val="SongsChords"/>
        </w:rPr>
        <w:t>A7</w:t>
      </w:r>
      <w:r w:rsidRPr="00DC5DE3">
        <w:t xml:space="preserve">                </w:t>
      </w:r>
      <w:r w:rsidRPr="00DC5DE3">
        <w:rPr>
          <w:rStyle w:val="SongsChords"/>
        </w:rPr>
        <w:t>D</w:t>
      </w:r>
    </w:p>
    <w:p w14:paraId="58A32568" w14:textId="77777777" w:rsidR="005963ED" w:rsidRDefault="005963ED" w:rsidP="005963ED">
      <w:pPr>
        <w:pStyle w:val="SongsLyrics"/>
      </w:pPr>
      <w:proofErr w:type="gramStart"/>
      <w:r>
        <w:t>Hope</w:t>
      </w:r>
      <w:proofErr w:type="gramEnd"/>
      <w:r>
        <w:t xml:space="preserve"> which was lost, now stands renewed</w:t>
      </w:r>
    </w:p>
    <w:p w14:paraId="05DEE0A0" w14:textId="77777777" w:rsidR="005963ED" w:rsidRPr="00DC5DE3" w:rsidRDefault="005963ED" w:rsidP="005963ED">
      <w:pPr>
        <w:pStyle w:val="SongsLyrics"/>
      </w:pPr>
      <w:r w:rsidRPr="00DC5DE3">
        <w:t xml:space="preserve">          </w:t>
      </w:r>
      <w:r w:rsidRPr="00DC5DE3">
        <w:rPr>
          <w:rStyle w:val="SongsChords"/>
        </w:rPr>
        <w:t>D</w:t>
      </w:r>
      <w:r w:rsidRPr="00DC5DE3">
        <w:t xml:space="preserve">              </w:t>
      </w:r>
      <w:r w:rsidRPr="00DC5DE3">
        <w:rPr>
          <w:rStyle w:val="SongsChords"/>
        </w:rPr>
        <w:t>Bm</w:t>
      </w:r>
    </w:p>
    <w:p w14:paraId="525C056F" w14:textId="77777777" w:rsidR="005963ED" w:rsidRDefault="005963ED" w:rsidP="005963ED">
      <w:pPr>
        <w:pStyle w:val="SongsLyrics"/>
      </w:pPr>
      <w:r>
        <w:t xml:space="preserve">I give my life to </w:t>
      </w:r>
      <w:proofErr w:type="spellStart"/>
      <w:r>
        <w:t>honour</w:t>
      </w:r>
      <w:proofErr w:type="spellEnd"/>
      <w:r>
        <w:t xml:space="preserve"> this</w:t>
      </w:r>
    </w:p>
    <w:p w14:paraId="2F494CB7" w14:textId="77777777" w:rsidR="005963ED" w:rsidRPr="00DC5DE3" w:rsidRDefault="005963ED" w:rsidP="005963ED">
      <w:pPr>
        <w:pStyle w:val="SongsLyrics"/>
      </w:pPr>
      <w:r w:rsidRPr="00DC5DE3">
        <w:t xml:space="preserve">            </w:t>
      </w:r>
      <w:r w:rsidRPr="00DC5DE3">
        <w:rPr>
          <w:rStyle w:val="SongsChords"/>
        </w:rPr>
        <w:t>A7</w:t>
      </w:r>
      <w:r w:rsidRPr="00DC5DE3">
        <w:t xml:space="preserve">                  </w:t>
      </w:r>
      <w:r w:rsidRPr="00DC5DE3">
        <w:rPr>
          <w:rStyle w:val="SongsChords"/>
        </w:rPr>
        <w:t>D</w:t>
      </w:r>
    </w:p>
    <w:p w14:paraId="2A10D6B5" w14:textId="77777777" w:rsidR="005963ED" w:rsidRDefault="005963ED" w:rsidP="005963ED">
      <w:pPr>
        <w:pStyle w:val="SongsLyrics"/>
      </w:pPr>
      <w:r>
        <w:t xml:space="preserve">The love of Christ, the </w:t>
      </w:r>
      <w:proofErr w:type="spellStart"/>
      <w:r>
        <w:t>Saviour</w:t>
      </w:r>
      <w:proofErr w:type="spellEnd"/>
      <w:r>
        <w:t xml:space="preserve"> King</w:t>
      </w:r>
    </w:p>
    <w:p w14:paraId="6309A981" w14:textId="77777777" w:rsidR="005963ED" w:rsidRDefault="005963ED" w:rsidP="005963ED">
      <w:pPr>
        <w:pStyle w:val="SongsLyrics"/>
      </w:pPr>
    </w:p>
    <w:p w14:paraId="2C1F8F90" w14:textId="77777777" w:rsidR="005963ED" w:rsidRPr="00907B18" w:rsidRDefault="005963ED" w:rsidP="005963ED">
      <w:pPr>
        <w:pStyle w:val="SongsLyrics"/>
      </w:pPr>
    </w:p>
    <w:sectPr w:rsidR="005963ED" w:rsidRPr="00907B18" w:rsidSect="005565B9"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C17"/>
    <w:rsid w:val="00091EBF"/>
    <w:rsid w:val="00184768"/>
    <w:rsid w:val="001D52CB"/>
    <w:rsid w:val="00226C17"/>
    <w:rsid w:val="00270CEB"/>
    <w:rsid w:val="002815CA"/>
    <w:rsid w:val="00300FC5"/>
    <w:rsid w:val="003A52AF"/>
    <w:rsid w:val="004116FB"/>
    <w:rsid w:val="004D2D39"/>
    <w:rsid w:val="00506C38"/>
    <w:rsid w:val="0052751E"/>
    <w:rsid w:val="00533EC9"/>
    <w:rsid w:val="005565B9"/>
    <w:rsid w:val="0056768C"/>
    <w:rsid w:val="005761FA"/>
    <w:rsid w:val="005963ED"/>
    <w:rsid w:val="00626B34"/>
    <w:rsid w:val="00726B48"/>
    <w:rsid w:val="00744E3F"/>
    <w:rsid w:val="00783B88"/>
    <w:rsid w:val="007A4C55"/>
    <w:rsid w:val="007B61E0"/>
    <w:rsid w:val="0086746D"/>
    <w:rsid w:val="00907B18"/>
    <w:rsid w:val="009454DF"/>
    <w:rsid w:val="009C5726"/>
    <w:rsid w:val="009D5140"/>
    <w:rsid w:val="00A01D97"/>
    <w:rsid w:val="00AB1B07"/>
    <w:rsid w:val="00AD3E95"/>
    <w:rsid w:val="00B601D0"/>
    <w:rsid w:val="00C34E6E"/>
    <w:rsid w:val="00C47CB9"/>
    <w:rsid w:val="00C77FAE"/>
    <w:rsid w:val="00C83543"/>
    <w:rsid w:val="00DA6B30"/>
    <w:rsid w:val="00DA7145"/>
    <w:rsid w:val="00DC5DE3"/>
    <w:rsid w:val="00E31D9A"/>
    <w:rsid w:val="00E612C7"/>
    <w:rsid w:val="00E92CB6"/>
    <w:rsid w:val="00F66C42"/>
    <w:rsid w:val="00F674E9"/>
    <w:rsid w:val="00F75707"/>
    <w:rsid w:val="00FB221E"/>
    <w:rsid w:val="00FF0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46BF9"/>
  <w15:chartTrackingRefBased/>
  <w15:docId w15:val="{F4D565D1-6619-4E7C-9E00-EFD2C6514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2C7"/>
    <w:pPr>
      <w:spacing w:after="0" w:line="240" w:lineRule="auto"/>
    </w:pPr>
    <w:rPr>
      <w:rFonts w:ascii="Courier New" w:hAnsi="Courier New"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ongsChords">
    <w:name w:val="Songs Chords"/>
    <w:uiPriority w:val="1"/>
    <w:qFormat/>
    <w:rsid w:val="005565B9"/>
    <w:rPr>
      <w:b w:val="0"/>
      <w:bCs w:val="0"/>
      <w:i w:val="0"/>
      <w:iCs w:val="0"/>
      <w:color w:val="0070C0"/>
      <w:u w:val="none"/>
      <w14:textOutline w14:w="6350" w14:cap="rnd" w14:cmpd="sng" w14:algn="ctr">
        <w14:solidFill>
          <w14:srgbClr w14:val="0070C0"/>
        </w14:solidFill>
        <w14:prstDash w14:val="solid"/>
        <w14:bevel/>
      </w14:textOutline>
    </w:rPr>
  </w:style>
  <w:style w:type="character" w:customStyle="1" w:styleId="SongsIndex">
    <w:name w:val="Songs Index"/>
    <w:uiPriority w:val="1"/>
    <w:qFormat/>
    <w:rsid w:val="005565B9"/>
    <w:rPr>
      <w:b w:val="0"/>
      <w:bCs w:val="0"/>
      <w:i w:val="0"/>
      <w:iCs w:val="0"/>
      <w:color w:val="000000"/>
      <w:u w:val="single"/>
    </w:rPr>
  </w:style>
  <w:style w:type="paragraph" w:customStyle="1" w:styleId="SongsLyrics">
    <w:name w:val="Songs Lyrics"/>
    <w:autoRedefine/>
    <w:qFormat/>
    <w:rsid w:val="005565B9"/>
    <w:pPr>
      <w:spacing w:after="0" w:line="240" w:lineRule="auto"/>
    </w:pPr>
    <w:rPr>
      <w:rFonts w:ascii="Courier New" w:eastAsia="Courier New" w:hAnsi="Courier New" w:cs="Courier New"/>
      <w:sz w:val="20"/>
    </w:rPr>
  </w:style>
  <w:style w:type="character" w:customStyle="1" w:styleId="SongsTitle">
    <w:name w:val="Songs Title"/>
    <w:uiPriority w:val="1"/>
    <w:qFormat/>
    <w:rsid w:val="005565B9"/>
    <w:rPr>
      <w:b/>
      <w:bCs/>
      <w:i w:val="0"/>
      <w:color w:val="00000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0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5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6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82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28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75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778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89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33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28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61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61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56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912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71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sol\AppData\Roaming\Microsoft\Templates\Word%20CourierNe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Word CourierNew.dotx</Template>
  <TotalTime>104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HaSol Im</dc:creator>
  <cp:keywords/>
  <dc:description/>
  <cp:lastModifiedBy>HaSol Im</cp:lastModifiedBy>
  <cp:revision>26</cp:revision>
  <cp:lastPrinted>2025-06-06T22:27:00Z</cp:lastPrinted>
  <dcterms:created xsi:type="dcterms:W3CDTF">2019-07-28T12:11:00Z</dcterms:created>
  <dcterms:modified xsi:type="dcterms:W3CDTF">2025-06-07T13:21:00Z</dcterms:modified>
</cp:coreProperties>
</file>